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EB2A66">
                <w:pPr>
                  <w:pStyle w:val="Wcicienormalne"/>
                  <w:ind w:left="0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20E1A5F3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F12A76" w:rsidP="00EB2A66">
            <w:pPr>
              <w:pStyle w:val="Wcicienormalne"/>
              <w:ind w:left="0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F12A76" w:rsidP="00EB2A66">
            <w:pPr>
              <w:pStyle w:val="Wcicienormalne"/>
              <w:ind w:left="0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F12A76" w:rsidP="00EB2A66">
            <w:pPr>
              <w:pStyle w:val="Wcicienormalne"/>
              <w:ind w:left="0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EB2A66">
            <w:pPr>
              <w:pStyle w:val="Wcicienormalne"/>
              <w:ind w:left="0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EB2A66">
            <w:pPr>
              <w:pStyle w:val="Wcicienormalne"/>
              <w:ind w:left="0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EB2A66">
            <w:pPr>
              <w:pStyle w:val="Wcicienormalne"/>
              <w:ind w:left="0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4B14FDE1" w:rsidR="00F71B2C" w:rsidRPr="004957C0" w:rsidRDefault="00F71B2C" w:rsidP="0028700B">
            <w:pPr>
              <w:rPr>
                <w:rFonts w:cs="Times New Roman"/>
                <w:color w:val="000000" w:themeColor="text1"/>
              </w:rPr>
            </w:pP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3B5272F7" w:rsidR="00F71B2C" w:rsidRPr="00654236" w:rsidRDefault="0028700B" w:rsidP="00654236">
            <w:pPr>
              <w:jc w:val="both"/>
              <w:rPr>
                <w:rFonts w:cs="Times New Roman"/>
                <w:color w:val="000000" w:themeColor="text1"/>
              </w:rPr>
            </w:pPr>
            <w:r w:rsidRPr="00654236">
              <w:rPr>
                <w:rFonts w:cs="Times New Roman"/>
                <w:color w:val="000000" w:themeColor="text1"/>
              </w:rPr>
              <w:t xml:space="preserve">Wyrażam zgodę na przetwarzanie </w:t>
            </w:r>
            <w:r w:rsidR="00EB2A66" w:rsidRPr="00654236">
              <w:rPr>
                <w:rFonts w:cs="Times New Roman"/>
                <w:color w:val="000000" w:themeColor="text1"/>
              </w:rPr>
              <w:t xml:space="preserve">moich </w:t>
            </w:r>
            <w:r w:rsidRPr="00654236">
              <w:rPr>
                <w:rFonts w:cs="Times New Roman"/>
                <w:color w:val="000000" w:themeColor="text1"/>
              </w:rPr>
              <w:t>danych osobowych celem zgłoszenia uczestniczenia w Programie „Zanocuj w lesie” w Nadleśnictwie Prudnik</w:t>
            </w:r>
            <w:r w:rsidR="00EB2A66" w:rsidRPr="00654236">
              <w:rPr>
                <w:rFonts w:cs="Times New Roman"/>
                <w:color w:val="000000" w:themeColor="text1"/>
              </w:rPr>
              <w:t>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159E9CB8" w:rsidR="00F71B2C" w:rsidRPr="004957C0" w:rsidRDefault="00F12A76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9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  <w:bookmarkStart w:id="0" w:name="_GoBack"/>
        <w:bookmarkEnd w:id="0"/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2A676C55" w:rsidR="000172E5" w:rsidRPr="0006568A" w:rsidRDefault="000172E5" w:rsidP="00EB2A66">
      <w:pPr>
        <w:jc w:val="right"/>
      </w:pP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F0B861" w14:textId="77777777" w:rsidR="00F12A76" w:rsidRDefault="00F12A76" w:rsidP="000172E5">
      <w:pPr>
        <w:spacing w:after="0" w:line="240" w:lineRule="auto"/>
      </w:pPr>
      <w:r>
        <w:separator/>
      </w:r>
    </w:p>
  </w:endnote>
  <w:endnote w:type="continuationSeparator" w:id="0">
    <w:p w14:paraId="5C0E4319" w14:textId="77777777" w:rsidR="00F12A76" w:rsidRDefault="00F12A7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81623CF-3E89-4509-AEC4-4EEC0E8074B4}"/>
    <w:embedBold r:id="rId2" w:fontKey="{B4FAB2DF-2D49-40C4-A39D-13385789BC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11B2FDE-06D4-4734-A856-81AF63080663}"/>
    <w:embedBold r:id="rId4" w:fontKey="{6FDDD24E-6B98-4621-972A-55668E10F395}"/>
    <w:embedItalic r:id="rId5" w:fontKey="{1EC36865-EA65-4E4C-A42C-EE7DB8E3260A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6" w:fontKey="{5DFF385D-6A2C-4873-8D7D-CAE624A3D1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D715045-827D-4F14-B0DD-95CA22B0EC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6D4BE09-012A-4D43-856F-DA97FBE97D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A77D80" w14:textId="77777777" w:rsidR="00F12A76" w:rsidRDefault="00F12A76" w:rsidP="000172E5">
      <w:pPr>
        <w:spacing w:after="0" w:line="240" w:lineRule="auto"/>
      </w:pPr>
      <w:r>
        <w:separator/>
      </w:r>
    </w:p>
  </w:footnote>
  <w:footnote w:type="continuationSeparator" w:id="0">
    <w:p w14:paraId="7A386DF7" w14:textId="77777777" w:rsidR="00F12A76" w:rsidRDefault="00F12A7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19916CE5" w:rsidR="00B337A2" w:rsidRPr="00F71B2C" w:rsidRDefault="0028700B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53528"/>
    <w:rsid w:val="0028700B"/>
    <w:rsid w:val="002875D9"/>
    <w:rsid w:val="00292898"/>
    <w:rsid w:val="002C56E6"/>
    <w:rsid w:val="002E408C"/>
    <w:rsid w:val="002E77FE"/>
    <w:rsid w:val="00311D4F"/>
    <w:rsid w:val="0034390E"/>
    <w:rsid w:val="00344849"/>
    <w:rsid w:val="00361E11"/>
    <w:rsid w:val="003769BA"/>
    <w:rsid w:val="003B4BDF"/>
    <w:rsid w:val="003C3EF4"/>
    <w:rsid w:val="003E6FB2"/>
    <w:rsid w:val="003F0847"/>
    <w:rsid w:val="0040090B"/>
    <w:rsid w:val="00423BF2"/>
    <w:rsid w:val="004530B5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54236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219F3"/>
    <w:rsid w:val="00A370A8"/>
    <w:rsid w:val="00A85EA0"/>
    <w:rsid w:val="00A87B98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57BBC"/>
    <w:rsid w:val="00DA5AE5"/>
    <w:rsid w:val="00DB3FAD"/>
    <w:rsid w:val="00DC71EC"/>
    <w:rsid w:val="00E47687"/>
    <w:rsid w:val="00E61C09"/>
    <w:rsid w:val="00EB2A66"/>
    <w:rsid w:val="00EB3B58"/>
    <w:rsid w:val="00EC7359"/>
    <w:rsid w:val="00EE3054"/>
    <w:rsid w:val="00F00606"/>
    <w:rsid w:val="00F01256"/>
    <w:rsid w:val="00F12A7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B27BB"/>
    <w:rsid w:val="001C2640"/>
    <w:rsid w:val="003032A1"/>
    <w:rsid w:val="00413332"/>
    <w:rsid w:val="0043313D"/>
    <w:rsid w:val="00556344"/>
    <w:rsid w:val="006D7532"/>
    <w:rsid w:val="00756A93"/>
    <w:rsid w:val="00782D0D"/>
    <w:rsid w:val="007F34AE"/>
    <w:rsid w:val="009903F3"/>
    <w:rsid w:val="00A379EB"/>
    <w:rsid w:val="00CA7B8E"/>
    <w:rsid w:val="00E152C3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D1CF45-1311-4222-8185-E49AE607A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82</Words>
  <Characters>497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2021-04-21T05:21:00Z</dcterms:created>
  <dcterms:modified xsi:type="dcterms:W3CDTF">2021-04-29T08:32:00Z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